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58" w:rsidRDefault="00EA1710" w:rsidP="00DC3C33">
      <w:r w:rsidRPr="00EA1710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-3711032</wp:posOffset>
            </wp:positionH>
            <wp:positionV relativeFrom="paragraph">
              <wp:posOffset>-997766</wp:posOffset>
            </wp:positionV>
            <wp:extent cx="18989711" cy="10787742"/>
            <wp:effectExtent l="19050" t="0" r="3139" b="0"/>
            <wp:wrapNone/>
            <wp:docPr id="2" name="Image 0" descr="puy-mary-grand-site-de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-mary-grand-site-de-franc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713" cy="1078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81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0;width:742.3pt;height:44.95pt;z-index:251664384;mso-height-percent:200;mso-position-horizontal:center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582492" w:rsidRPr="0006472B" w:rsidRDefault="00582492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Reminder: A guide is a pers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>on who guides tourists in a place.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</w:t>
                  </w:r>
                  <w:r w:rsidR="00DD1E85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He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</w:t>
                  </w:r>
                  <w:r w:rsidR="00DD1E85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has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to answer their question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>s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and 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explain 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the history, the cultures and the customs of the place…</w:t>
                  </w:r>
                </w:p>
              </w:txbxContent>
            </v:textbox>
          </v:shape>
        </w:pict>
      </w:r>
      <w:r w:rsidR="00F50818">
        <w:rPr>
          <w:noProof/>
        </w:rPr>
        <w:pict>
          <v:shape id="_x0000_s1026" type="#_x0000_t202" style="position:absolute;margin-left:210.45pt;margin-top:-60.3pt;width:279.25pt;height:50.2pt;z-index:251660288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582492" w:rsidRPr="003D0AA4" w:rsidRDefault="00F50818" w:rsidP="00DC3C33">
                  <w:pPr>
                    <w:jc w:val="center"/>
                    <w:rPr>
                      <w:rFonts w:ascii="Lucida Handwriting" w:hAnsi="Lucida Handwriting"/>
                      <w:b/>
                      <w:color w:val="C00000"/>
                      <w:sz w:val="52"/>
                    </w:rPr>
                  </w:pPr>
                  <w:proofErr w:type="spellStart"/>
                  <w:r>
                    <w:rPr>
                      <w:rFonts w:ascii="Lucida Handwriting" w:hAnsi="Lucida Handwriting"/>
                      <w:b/>
                      <w:color w:val="C00000"/>
                      <w:sz w:val="52"/>
                    </w:rPr>
                    <w:t>Tourist</w:t>
                  </w:r>
                  <w:proofErr w:type="spellEnd"/>
                  <w:r>
                    <w:rPr>
                      <w:rFonts w:ascii="Lucida Handwriting" w:hAnsi="Lucida Handwriting"/>
                      <w:b/>
                      <w:color w:val="C00000"/>
                      <w:sz w:val="52"/>
                    </w:rPr>
                    <w:t xml:space="preserve"> </w:t>
                  </w:r>
                  <w:bookmarkStart w:id="0" w:name="_GoBack"/>
                  <w:bookmarkEnd w:id="0"/>
                  <w:r w:rsidR="00582492" w:rsidRPr="003D0AA4">
                    <w:rPr>
                      <w:rFonts w:ascii="Lucida Handwriting" w:hAnsi="Lucida Handwriting"/>
                      <w:b/>
                      <w:color w:val="C00000"/>
                      <w:sz w:val="52"/>
                    </w:rPr>
                    <w:t>Guide !</w:t>
                  </w:r>
                </w:p>
              </w:txbxContent>
            </v:textbox>
          </v:shape>
        </w:pict>
      </w:r>
    </w:p>
    <w:p w:rsidR="00F32758" w:rsidRPr="00F32758" w:rsidRDefault="00F32758" w:rsidP="00F32758"/>
    <w:p w:rsidR="00F32758" w:rsidRPr="00F32758" w:rsidRDefault="00F50818" w:rsidP="00F32758">
      <w:r>
        <w:rPr>
          <w:noProof/>
          <w:lang w:eastAsia="fr-FR"/>
        </w:rPr>
        <w:pict>
          <v:shape id="_x0000_s1038" type="#_x0000_t202" style="position:absolute;margin-left:371.55pt;margin-top:14.45pt;width:341.2pt;height:180.85pt;z-index:251676672;mso-width-relative:margin;mso-height-relative:margin" filled="f" stroked="f">
            <v:textbox>
              <w:txbxContent>
                <w:p w:rsidR="003D0AA4" w:rsidRPr="0006472B" w:rsidRDefault="003D0AA4" w:rsidP="003D0AA4">
                  <w:pPr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</w:pPr>
                  <w:proofErr w:type="gramStart"/>
                  <w:r w:rsidRP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>Qualities</w:t>
                  </w:r>
                  <w:r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 xml:space="preserve"> !</w:t>
                  </w:r>
                  <w:proofErr w:type="gramEnd"/>
                </w:p>
                <w:p w:rsidR="003D0AA4" w:rsidRPr="0006472B" w:rsidRDefault="003D0AA4" w:rsidP="003D0AA4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If you become a guide, you will have to have many</w:t>
                  </w:r>
                  <w:r w:rsidR="001F356E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</w:t>
                  </w:r>
                  <w:r w:rsidR="00677BD3">
                    <w:rPr>
                      <w:rFonts w:ascii="Lucida Handwriting" w:hAnsi="Lucida Handwriting"/>
                      <w:sz w:val="24"/>
                      <w:lang w:val="en-US"/>
                    </w:rPr>
                    <w:t>qualities.</w:t>
                  </w:r>
                  <w:r w:rsidR="00677BD3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For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instance you will have to be fit because when you become a guide you will have to walk a lot…You will also have to be energetic, tactful and resourceful…In </w:t>
                  </w:r>
                  <w:proofErr w:type="gramStart"/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addition </w:t>
                  </w:r>
                  <w:r w:rsidR="00514A56">
                    <w:rPr>
                      <w:rFonts w:ascii="Lucida Handwriting" w:hAnsi="Lucida Handwriting"/>
                      <w:sz w:val="24"/>
                      <w:lang w:val="en-US"/>
                    </w:rPr>
                    <w:t>,</w:t>
                  </w:r>
                  <w:proofErr w:type="gramEnd"/>
                  <w:r w:rsidR="00514A56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you will have to be articulate and have a good memory because you will have to 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>explain many things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…</w:t>
                  </w:r>
                </w:p>
                <w:p w:rsidR="003D0AA4" w:rsidRPr="00F32758" w:rsidRDefault="003D0AA4" w:rsidP="003D0AA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65.1pt;margin-top:9.9pt;width:391.1pt;height:273.7pt;z-index:251662336;mso-width-relative:margin;mso-height-relative:margin" filled="f" stroked="f">
            <v:textbox>
              <w:txbxContent>
                <w:p w:rsidR="00582492" w:rsidRPr="0006472B" w:rsidRDefault="00582492">
                  <w:pPr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 xml:space="preserve">In </w:t>
                  </w:r>
                  <w:proofErr w:type="gramStart"/>
                  <w:r w:rsidRP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>school</w:t>
                  </w:r>
                  <w:r w:rsid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 xml:space="preserve"> </w:t>
                  </w:r>
                  <w:r w:rsidRP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>!</w:t>
                  </w:r>
                  <w:proofErr w:type="gramEnd"/>
                </w:p>
                <w:p w:rsidR="0006472B" w:rsidRPr="0006472B" w:rsidRDefault="00582492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To become a</w:t>
                  </w:r>
                  <w:r w:rsidR="007D11C3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good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guide, you will have to be good at foreign languages because you will have to speak with </w:t>
                  </w:r>
                  <w:r w:rsidR="00DD1E85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people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from all over the world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…   </w:t>
                  </w:r>
                </w:p>
                <w:p w:rsidR="0006472B" w:rsidRPr="0006472B" w:rsidRDefault="00582492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You will also have to be good at History and Geography because if you become a guide for a place, a city or a historic building, you will inevitably have to know the history of the place and where it is…Nevertheless</w:t>
                  </w:r>
                  <w:r w:rsidR="009F3CC9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, you won’t have to be good at </w:t>
                  </w:r>
                  <w:proofErr w:type="spellStart"/>
                  <w:r w:rsidR="009F3CC9">
                    <w:rPr>
                      <w:rFonts w:ascii="Lucida Handwriting" w:hAnsi="Lucida Handwriting"/>
                      <w:sz w:val="24"/>
                      <w:lang w:val="en-US"/>
                    </w:rPr>
                    <w:t>M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ath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>s</w:t>
                  </w:r>
                  <w:proofErr w:type="spellEnd"/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>, Physics, science or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computing…However, you will have to do long studies and 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>do a training course with an experienced guide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…</w:t>
                  </w:r>
                </w:p>
                <w:p w:rsidR="00582492" w:rsidRPr="0006472B" w:rsidRDefault="00582492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And it’s also recommended to have a driving license</w:t>
                  </w:r>
                  <w:r w:rsidR="0006472B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…</w:t>
                  </w:r>
                </w:p>
              </w:txbxContent>
            </v:textbox>
          </v:shape>
        </w:pict>
      </w:r>
    </w:p>
    <w:p w:rsidR="00F32758" w:rsidRPr="00F32758" w:rsidRDefault="00F32758" w:rsidP="00F32758"/>
    <w:p w:rsidR="00F32758" w:rsidRPr="00F32758" w:rsidRDefault="00F32758" w:rsidP="00F32758"/>
    <w:p w:rsidR="00F32758" w:rsidRDefault="00F32758" w:rsidP="00F32758"/>
    <w:p w:rsidR="00401AFB" w:rsidRDefault="00F32758" w:rsidP="00F32758">
      <w:pPr>
        <w:tabs>
          <w:tab w:val="left" w:pos="7450"/>
        </w:tabs>
      </w:pPr>
      <w:r>
        <w:tab/>
      </w:r>
    </w:p>
    <w:p w:rsidR="00001FD1" w:rsidRDefault="00001FD1" w:rsidP="00F32758">
      <w:pPr>
        <w:tabs>
          <w:tab w:val="left" w:pos="7450"/>
        </w:tabs>
      </w:pPr>
    </w:p>
    <w:p w:rsidR="00001FD1" w:rsidRDefault="00001FD1" w:rsidP="00F32758">
      <w:pPr>
        <w:tabs>
          <w:tab w:val="left" w:pos="7450"/>
        </w:tabs>
      </w:pPr>
    </w:p>
    <w:p w:rsidR="00001FD1" w:rsidRDefault="00001FD1" w:rsidP="00F32758">
      <w:pPr>
        <w:tabs>
          <w:tab w:val="left" w:pos="7450"/>
        </w:tabs>
      </w:pPr>
    </w:p>
    <w:p w:rsidR="00001FD1" w:rsidRDefault="00F50818" w:rsidP="00F32758">
      <w:pPr>
        <w:tabs>
          <w:tab w:val="left" w:pos="7450"/>
        </w:tabs>
      </w:pPr>
      <w:r>
        <w:rPr>
          <w:noProof/>
          <w:lang w:eastAsia="fr-FR"/>
        </w:rPr>
        <w:pict>
          <v:shape id="_x0000_s1037" type="#_x0000_t202" style="position:absolute;margin-left:371.55pt;margin-top:8.55pt;width:329.45pt;height:116.25pt;z-index:251675648;mso-height-percent:200;mso-height-percent:200;mso-width-relative:margin;mso-height-relative:margin" filled="f" stroked="f">
            <v:textbox style="mso-fit-shape-to-text:t">
              <w:txbxContent>
                <w:p w:rsidR="003D0AA4" w:rsidRPr="0006472B" w:rsidRDefault="003D0AA4" w:rsidP="003D0AA4">
                  <w:pPr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 xml:space="preserve">Private </w:t>
                  </w:r>
                  <w:proofErr w:type="gramStart"/>
                  <w:r w:rsidRP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>life</w:t>
                  </w:r>
                  <w:r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 xml:space="preserve"> !</w:t>
                  </w:r>
                  <w:proofErr w:type="gramEnd"/>
                </w:p>
                <w:p w:rsidR="003D0AA4" w:rsidRPr="0006472B" w:rsidRDefault="003D0AA4" w:rsidP="003D0AA4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When you become guide, you will have to get up early and work 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at 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weekends…</w:t>
                  </w:r>
                  <w:r w:rsidR="001F356E">
                    <w:rPr>
                      <w:rFonts w:ascii="Lucida Handwriting" w:hAnsi="Lucida Handwriting"/>
                      <w:sz w:val="24"/>
                      <w:lang w:val="en-ZA"/>
                    </w:rPr>
                    <w:t>Nev</w:t>
                  </w:r>
                  <w:r w:rsidRPr="00DD1E85">
                    <w:rPr>
                      <w:rFonts w:ascii="Lucida Handwriting" w:hAnsi="Lucida Handwriting"/>
                      <w:sz w:val="24"/>
                      <w:lang w:val="en-ZA"/>
                    </w:rPr>
                    <w:t>ertheless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, you will be able to take some days off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>…</w:t>
                  </w:r>
                </w:p>
              </w:txbxContent>
            </v:textbox>
          </v:shape>
        </w:pict>
      </w:r>
    </w:p>
    <w:p w:rsidR="00001FD1" w:rsidRDefault="00001FD1" w:rsidP="00F32758">
      <w:pPr>
        <w:tabs>
          <w:tab w:val="left" w:pos="7450"/>
        </w:tabs>
      </w:pPr>
    </w:p>
    <w:p w:rsidR="00001FD1" w:rsidRDefault="00001FD1" w:rsidP="00F32758">
      <w:pPr>
        <w:tabs>
          <w:tab w:val="left" w:pos="7450"/>
        </w:tabs>
      </w:pPr>
    </w:p>
    <w:p w:rsidR="00001FD1" w:rsidRDefault="00DD1E85" w:rsidP="00F32758">
      <w:pPr>
        <w:tabs>
          <w:tab w:val="left" w:pos="7450"/>
        </w:tabs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175895</wp:posOffset>
            </wp:positionV>
            <wp:extent cx="4107180" cy="2672080"/>
            <wp:effectExtent l="19050" t="0" r="7620" b="0"/>
            <wp:wrapNone/>
            <wp:docPr id="10" name="Image 9" descr="large_guide_touristique-e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guide_touristique-espac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1FD1" w:rsidRDefault="00BE4269" w:rsidP="00F32758">
      <w:pPr>
        <w:tabs>
          <w:tab w:val="left" w:pos="7450"/>
        </w:tabs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4562793</wp:posOffset>
            </wp:positionH>
            <wp:positionV relativeFrom="paragraph">
              <wp:posOffset>16510</wp:posOffset>
            </wp:positionV>
            <wp:extent cx="4023678" cy="2657475"/>
            <wp:effectExtent l="19050" t="0" r="0" b="0"/>
            <wp:wrapNone/>
            <wp:docPr id="11" name="Image 10" descr="raman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no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78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01FD1" w:rsidRDefault="00001FD1" w:rsidP="00F32758">
      <w:pPr>
        <w:tabs>
          <w:tab w:val="left" w:pos="7450"/>
        </w:tabs>
      </w:pPr>
    </w:p>
    <w:p w:rsidR="00001FD1" w:rsidRDefault="00001FD1" w:rsidP="00F32758">
      <w:pPr>
        <w:tabs>
          <w:tab w:val="left" w:pos="7450"/>
        </w:tabs>
      </w:pPr>
    </w:p>
    <w:p w:rsidR="00001FD1" w:rsidRDefault="00001FD1" w:rsidP="00F32758">
      <w:pPr>
        <w:tabs>
          <w:tab w:val="left" w:pos="7450"/>
        </w:tabs>
      </w:pPr>
    </w:p>
    <w:p w:rsidR="00001FD1" w:rsidRDefault="00001FD1" w:rsidP="00F32758">
      <w:pPr>
        <w:tabs>
          <w:tab w:val="left" w:pos="7450"/>
        </w:tabs>
      </w:pPr>
    </w:p>
    <w:p w:rsidR="00001FD1" w:rsidRDefault="00001FD1" w:rsidP="00F32758">
      <w:pPr>
        <w:tabs>
          <w:tab w:val="left" w:pos="7450"/>
        </w:tabs>
      </w:pPr>
    </w:p>
    <w:p w:rsidR="009F3CC9" w:rsidRDefault="00BE4269" w:rsidP="00F32758">
      <w:pPr>
        <w:tabs>
          <w:tab w:val="left" w:pos="7450"/>
        </w:tabs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-3338195</wp:posOffset>
            </wp:positionH>
            <wp:positionV relativeFrom="paragraph">
              <wp:posOffset>-1614170</wp:posOffset>
            </wp:positionV>
            <wp:extent cx="18968085" cy="10786745"/>
            <wp:effectExtent l="19050" t="0" r="5715" b="0"/>
            <wp:wrapNone/>
            <wp:docPr id="3" name="Image 0" descr="puy-mary-grand-site-de-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-mary-grand-site-de-fran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085" cy="1078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FD1" w:rsidRPr="00F32758" w:rsidRDefault="00514A56" w:rsidP="00F32758">
      <w:pPr>
        <w:tabs>
          <w:tab w:val="left" w:pos="7450"/>
        </w:tabs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2714625</wp:posOffset>
            </wp:positionV>
            <wp:extent cx="5885815" cy="3308350"/>
            <wp:effectExtent l="19050" t="0" r="635" b="0"/>
            <wp:wrapNone/>
            <wp:docPr id="1" name="Image 0" descr="act-like-a-tour-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-like-a-tour-guid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330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4269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5019993</wp:posOffset>
            </wp:positionH>
            <wp:positionV relativeFrom="paragraph">
              <wp:posOffset>2714943</wp:posOffset>
            </wp:positionV>
            <wp:extent cx="4667250" cy="2343150"/>
            <wp:effectExtent l="19050" t="0" r="0" b="0"/>
            <wp:wrapNone/>
            <wp:docPr id="12" name="Image 11" descr="34900547735_57da186e63_k-e149976895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00547735_57da186e63_k-e14997689533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0818">
        <w:rPr>
          <w:noProof/>
          <w:lang w:eastAsia="fr-FR"/>
        </w:rPr>
        <w:pict>
          <v:shape id="_x0000_s1041" type="#_x0000_t202" style="position:absolute;margin-left:567.85pt;margin-top:426.45pt;width:162.3pt;height:48.35pt;z-index:251687936;mso-position-horizontal-relative:text;mso-position-vertical-relative:text" wrapcoords="0 0" filled="f" stroked="f">
            <v:textbox style="mso-next-textbox:#_x0000_s1041">
              <w:txbxContent>
                <w:p w:rsidR="00BE4269" w:rsidRPr="00BE4269" w:rsidRDefault="00BE4269">
                  <w:pPr>
                    <w:rPr>
                      <w:rFonts w:ascii="Lucida Handwriting" w:hAnsi="Lucida Handwriting"/>
                      <w:b/>
                      <w:sz w:val="44"/>
                      <w:lang w:val="en-US"/>
                    </w:rPr>
                  </w:pPr>
                  <w:r w:rsidRPr="00BE4269">
                    <w:rPr>
                      <w:rFonts w:ascii="Lucida Handwriting" w:hAnsi="Lucida Handwriting"/>
                      <w:b/>
                      <w:sz w:val="44"/>
                      <w:lang w:val="en-US"/>
                    </w:rPr>
                    <w:t xml:space="preserve">By </w:t>
                  </w:r>
                  <w:proofErr w:type="spellStart"/>
                  <w:r w:rsidRPr="00BE4269">
                    <w:rPr>
                      <w:rFonts w:ascii="Lucida Handwriting" w:hAnsi="Lucida Handwriting"/>
                      <w:b/>
                      <w:sz w:val="44"/>
                      <w:lang w:val="en-US"/>
                    </w:rPr>
                    <w:t>Aina</w:t>
                  </w:r>
                  <w:proofErr w:type="spellEnd"/>
                </w:p>
              </w:txbxContent>
            </v:textbox>
          </v:shape>
        </w:pict>
      </w:r>
      <w:r w:rsidR="00F50818">
        <w:rPr>
          <w:noProof/>
        </w:rPr>
        <w:pict>
          <v:shape id="_x0000_s1035" type="#_x0000_t202" style="position:absolute;margin-left:460.75pt;margin-top:-37.4pt;width:280.05pt;height:165.35pt;z-index:251673600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E12D8D" w:rsidRPr="00F50818" w:rsidRDefault="00E12D8D">
                  <w:pPr>
                    <w:rPr>
                      <w:rFonts w:ascii="Lucida Handwriting" w:hAnsi="Lucida Handwriting"/>
                      <w:b/>
                      <w:sz w:val="24"/>
                      <w:lang w:val="en-US"/>
                    </w:rPr>
                  </w:pPr>
                  <w:r w:rsidRPr="00F50818">
                    <w:rPr>
                      <w:rFonts w:ascii="Lucida Handwriting" w:hAnsi="Lucida Handwriting"/>
                      <w:b/>
                      <w:sz w:val="24"/>
                      <w:lang w:val="en-US"/>
                    </w:rPr>
                    <w:t>There are many sort</w:t>
                  </w:r>
                  <w:r w:rsidR="00F50818" w:rsidRPr="00F50818">
                    <w:rPr>
                      <w:rFonts w:ascii="Lucida Handwriting" w:hAnsi="Lucida Handwriting"/>
                      <w:b/>
                      <w:sz w:val="24"/>
                      <w:lang w:val="en-US"/>
                    </w:rPr>
                    <w:t>s</w:t>
                  </w:r>
                  <w:r w:rsidRPr="00F50818">
                    <w:rPr>
                      <w:rFonts w:ascii="Lucida Handwriting" w:hAnsi="Lucida Handwriting"/>
                      <w:b/>
                      <w:sz w:val="24"/>
                      <w:lang w:val="en-US"/>
                    </w:rPr>
                    <w:t xml:space="preserve"> of </w:t>
                  </w:r>
                  <w:proofErr w:type="gramStart"/>
                  <w:r w:rsidRPr="00F50818">
                    <w:rPr>
                      <w:rFonts w:ascii="Lucida Handwriting" w:hAnsi="Lucida Handwriting"/>
                      <w:b/>
                      <w:sz w:val="24"/>
                      <w:lang w:val="en-US"/>
                    </w:rPr>
                    <w:t>guide :</w:t>
                  </w:r>
                  <w:proofErr w:type="gramEnd"/>
                </w:p>
                <w:p w:rsidR="00E12D8D" w:rsidRPr="0006472B" w:rsidRDefault="00DD1E85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>
                    <w:rPr>
                      <w:rFonts w:ascii="Lucida Handwriting" w:hAnsi="Lucida Handwriting"/>
                      <w:sz w:val="24"/>
                      <w:lang w:val="en-US"/>
                    </w:rPr>
                    <w:t>-Guide in</w:t>
                  </w:r>
                  <w:r w:rsidR="0006472B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a </w:t>
                  </w:r>
                  <w:r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national </w:t>
                  </w:r>
                  <w:r w:rsidR="0006472B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park</w:t>
                  </w:r>
                </w:p>
                <w:p w:rsidR="00E12D8D" w:rsidRPr="0006472B" w:rsidRDefault="00E12D8D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-</w:t>
                  </w:r>
                  <w:r w:rsidR="00A61CA9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Guide in </w:t>
                  </w:r>
                  <w:r w:rsidR="0006472B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a city or a historic building</w:t>
                  </w:r>
                </w:p>
                <w:p w:rsidR="0006472B" w:rsidRPr="0006472B" w:rsidRDefault="0006472B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-</w:t>
                  </w:r>
                  <w:r w:rsidR="00DD1E85">
                    <w:rPr>
                      <w:rFonts w:ascii="Lucida Handwriting" w:hAnsi="Lucida Handwriting"/>
                      <w:sz w:val="24"/>
                      <w:lang w:val="en-US"/>
                    </w:rPr>
                    <w:t>Tour Guide</w:t>
                  </w:r>
                </w:p>
                <w:p w:rsidR="0006472B" w:rsidRPr="0006472B" w:rsidRDefault="00DD1E85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And </w:t>
                  </w:r>
                  <w:r w:rsidR="00F50818">
                    <w:rPr>
                      <w:rFonts w:ascii="Lucida Handwriting" w:hAnsi="Lucida Handwriting"/>
                      <w:sz w:val="24"/>
                      <w:lang w:val="en-US"/>
                    </w:rPr>
                    <w:t>many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more</w:t>
                  </w:r>
                  <w:r w:rsidR="0006472B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…</w:t>
                  </w:r>
                </w:p>
              </w:txbxContent>
            </v:textbox>
          </v:shape>
        </w:pict>
      </w:r>
      <w:r w:rsidR="00F50818">
        <w:rPr>
          <w:noProof/>
          <w:lang w:eastAsia="fr-FR"/>
        </w:rPr>
        <w:pict>
          <v:shape id="_x0000_s1036" type="#_x0000_t202" style="position:absolute;margin-left:-33.65pt;margin-top:-43.4pt;width:350.3pt;height:221.55pt;z-index:251674624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3D0AA4" w:rsidRPr="0006472B" w:rsidRDefault="003D0AA4" w:rsidP="003D0AA4">
                  <w:pPr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 xml:space="preserve">Working </w:t>
                  </w:r>
                  <w:proofErr w:type="gramStart"/>
                  <w:r w:rsidRPr="0006472B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>Condition</w:t>
                  </w:r>
                  <w:r w:rsidR="00F50818"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 xml:space="preserve">s </w:t>
                  </w:r>
                  <w:r>
                    <w:rPr>
                      <w:rFonts w:ascii="Lucida Handwriting" w:hAnsi="Lucida Handwriting"/>
                      <w:b/>
                      <w:sz w:val="28"/>
                      <w:lang w:val="en-US"/>
                    </w:rPr>
                    <w:t>!</w:t>
                  </w:r>
                  <w:proofErr w:type="gramEnd"/>
                </w:p>
                <w:p w:rsidR="003D0AA4" w:rsidRPr="0006472B" w:rsidRDefault="00DD1E85" w:rsidP="003D0AA4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In this job, you </w:t>
                  </w:r>
                  <w:r w:rsidR="003D0AA4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may have to walk a lot and work outdoors…You wil</w:t>
                  </w:r>
                  <w:r>
                    <w:rPr>
                      <w:rFonts w:ascii="Lucida Handwriting" w:hAnsi="Lucida Handwriting"/>
                      <w:sz w:val="24"/>
                      <w:lang w:val="en-US"/>
                    </w:rPr>
                    <w:t>l</w:t>
                  </w:r>
                  <w:r w:rsidR="003D0AA4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be able to finish early… however, you will have to start earl</w:t>
                  </w:r>
                  <w:r w:rsidR="001F356E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y and have  long working </w:t>
                  </w:r>
                  <w:r w:rsidR="00924405">
                    <w:rPr>
                      <w:rFonts w:ascii="Lucida Handwriting" w:hAnsi="Lucida Handwriting"/>
                      <w:sz w:val="24"/>
                      <w:lang w:val="en-US"/>
                    </w:rPr>
                    <w:t>days(Y</w:t>
                  </w:r>
                  <w:r w:rsidR="001F356E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ou may have to work more than 140 </w:t>
                  </w:r>
                  <w:r w:rsidR="003D0AA4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hours per month</w:t>
                  </w:r>
                  <w:r w:rsidR="00924405">
                    <w:rPr>
                      <w:rFonts w:ascii="Lucida Handwriting" w:hAnsi="Lucida Handwriting"/>
                      <w:sz w:val="24"/>
                      <w:lang w:val="en-US"/>
                    </w:rPr>
                    <w:t>)</w:t>
                  </w:r>
                  <w:r w:rsidR="003D0AA4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…</w:t>
                  </w:r>
                </w:p>
                <w:p w:rsidR="003D0AA4" w:rsidRPr="0006472B" w:rsidRDefault="003D0AA4" w:rsidP="003D0AA4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To do this job, you will also have to have special </w:t>
                  </w:r>
                  <w:r w:rsidR="00DD1E85"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equipment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and work in a team… </w:t>
                  </w:r>
                </w:p>
                <w:p w:rsidR="003D0AA4" w:rsidRPr="0006472B" w:rsidRDefault="003D0AA4" w:rsidP="003D0AA4">
                  <w:pPr>
                    <w:rPr>
                      <w:rFonts w:ascii="Lucida Handwriting" w:hAnsi="Lucida Handwriting"/>
                      <w:sz w:val="24"/>
                      <w:lang w:val="en-US"/>
                    </w:rPr>
                  </w:pP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>If you become a guide, you c</w:t>
                  </w:r>
                  <w:r w:rsidR="001F356E">
                    <w:rPr>
                      <w:rFonts w:ascii="Lucida Handwriting" w:hAnsi="Lucida Handwriting"/>
                      <w:sz w:val="24"/>
                      <w:lang w:val="en-US"/>
                    </w:rPr>
                    <w:t>an work everywhere, it depend</w:t>
                  </w:r>
                  <w:r w:rsidR="00325EC5">
                    <w:rPr>
                      <w:rFonts w:ascii="Lucida Handwriting" w:hAnsi="Lucida Handwriting"/>
                      <w:sz w:val="24"/>
                      <w:lang w:val="en-US"/>
                    </w:rPr>
                    <w:t>s</w:t>
                  </w:r>
                  <w:r w:rsidR="001F356E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on what sort of guide</w:t>
                  </w:r>
                  <w:r w:rsidRPr="0006472B">
                    <w:rPr>
                      <w:rFonts w:ascii="Lucida Handwriting" w:hAnsi="Lucida Handwriting"/>
                      <w:sz w:val="24"/>
                      <w:lang w:val="en-US"/>
                    </w:rPr>
                    <w:t xml:space="preserve"> you become…</w:t>
                  </w:r>
                </w:p>
              </w:txbxContent>
            </v:textbox>
          </v:shape>
        </w:pict>
      </w:r>
    </w:p>
    <w:sectPr w:rsidR="00001FD1" w:rsidRPr="00F32758" w:rsidSect="00DC3C3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3C33"/>
    <w:rsid w:val="00001FD1"/>
    <w:rsid w:val="0006472B"/>
    <w:rsid w:val="00067E42"/>
    <w:rsid w:val="00093E0A"/>
    <w:rsid w:val="00126267"/>
    <w:rsid w:val="00185D68"/>
    <w:rsid w:val="001B324C"/>
    <w:rsid w:val="001C3EEA"/>
    <w:rsid w:val="001F356E"/>
    <w:rsid w:val="0020602E"/>
    <w:rsid w:val="00325EC5"/>
    <w:rsid w:val="003B2F6F"/>
    <w:rsid w:val="003D0AA4"/>
    <w:rsid w:val="003F41C9"/>
    <w:rsid w:val="00401AFB"/>
    <w:rsid w:val="0049742B"/>
    <w:rsid w:val="00514A56"/>
    <w:rsid w:val="00557176"/>
    <w:rsid w:val="00582492"/>
    <w:rsid w:val="00677BD3"/>
    <w:rsid w:val="00693DC3"/>
    <w:rsid w:val="00745008"/>
    <w:rsid w:val="007D11C3"/>
    <w:rsid w:val="00913D29"/>
    <w:rsid w:val="00924405"/>
    <w:rsid w:val="00940AEA"/>
    <w:rsid w:val="00982B2B"/>
    <w:rsid w:val="009D36E5"/>
    <w:rsid w:val="009F3CC9"/>
    <w:rsid w:val="00A61CA9"/>
    <w:rsid w:val="00BE4269"/>
    <w:rsid w:val="00C74669"/>
    <w:rsid w:val="00DC3C33"/>
    <w:rsid w:val="00DD1E85"/>
    <w:rsid w:val="00E12D8D"/>
    <w:rsid w:val="00EA1710"/>
    <w:rsid w:val="00F32758"/>
    <w:rsid w:val="00F50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" strokecolor="none"/>
    </o:shapedefaults>
    <o:shapelayout v:ext="edit">
      <o:idmap v:ext="edit" data="1"/>
    </o:shapelayout>
  </w:shapeDefaults>
  <w:decimalSymbol w:val="."/>
  <w:listSeparator w:val=";"/>
  <w15:docId w15:val="{457B7A49-BB0B-471C-942A-31DD68BA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AF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5754E-ACCA-48DC-BB7A-4A1E459F8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56D819C6.dotm</Template>
  <TotalTime>57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RAMAI</dc:creator>
  <cp:lastModifiedBy>GENTILHOMME GAEL</cp:lastModifiedBy>
  <cp:revision>57</cp:revision>
  <dcterms:created xsi:type="dcterms:W3CDTF">2018-03-31T15:55:00Z</dcterms:created>
  <dcterms:modified xsi:type="dcterms:W3CDTF">2018-04-17T05:46:00Z</dcterms:modified>
</cp:coreProperties>
</file>